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BB3" w:rsidRDefault="00855BB3" w:rsidP="002B57CB">
      <w:pPr>
        <w:jc w:val="center"/>
        <w:rPr>
          <w:rFonts w:ascii="Times New Roman" w:hAnsi="Times New Roman"/>
          <w:b/>
          <w:sz w:val="28"/>
        </w:rPr>
      </w:pPr>
      <w:r w:rsidRPr="002B57CB">
        <w:rPr>
          <w:rFonts w:ascii="Times New Roman" w:hAnsi="Times New Roman"/>
          <w:b/>
          <w:sz w:val="28"/>
        </w:rPr>
        <w:t>Образовательный минимум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4349"/>
      </w:tblGrid>
      <w:tr w:rsidR="00855BB3" w:rsidRPr="006E0769" w:rsidTr="006E0769">
        <w:trPr>
          <w:trHeight w:val="305"/>
        </w:trPr>
        <w:tc>
          <w:tcPr>
            <w:tcW w:w="1526" w:type="dxa"/>
          </w:tcPr>
          <w:p w:rsidR="00855BB3" w:rsidRPr="006E0769" w:rsidRDefault="00855BB3" w:rsidP="006E076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E0769">
              <w:rPr>
                <w:rFonts w:ascii="Times New Roman" w:hAnsi="Times New Roman"/>
                <w:sz w:val="28"/>
              </w:rPr>
              <w:t>Предмет</w:t>
            </w:r>
          </w:p>
        </w:tc>
        <w:tc>
          <w:tcPr>
            <w:tcW w:w="4349" w:type="dxa"/>
          </w:tcPr>
          <w:p w:rsidR="00855BB3" w:rsidRPr="006E0769" w:rsidRDefault="00855BB3" w:rsidP="006E076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E0769">
              <w:rPr>
                <w:rFonts w:ascii="Times New Roman" w:hAnsi="Times New Roman"/>
                <w:sz w:val="28"/>
              </w:rPr>
              <w:t>Английский язык</w:t>
            </w:r>
          </w:p>
        </w:tc>
      </w:tr>
      <w:tr w:rsidR="00855BB3" w:rsidRPr="006E0769" w:rsidTr="006E0769">
        <w:trPr>
          <w:trHeight w:val="305"/>
        </w:trPr>
        <w:tc>
          <w:tcPr>
            <w:tcW w:w="1526" w:type="dxa"/>
          </w:tcPr>
          <w:p w:rsidR="00855BB3" w:rsidRPr="006E0769" w:rsidRDefault="00855BB3" w:rsidP="006E076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E0769">
              <w:rPr>
                <w:rFonts w:ascii="Times New Roman" w:hAnsi="Times New Roman"/>
                <w:sz w:val="28"/>
              </w:rPr>
              <w:t>Класс</w:t>
            </w:r>
          </w:p>
        </w:tc>
        <w:tc>
          <w:tcPr>
            <w:tcW w:w="4349" w:type="dxa"/>
          </w:tcPr>
          <w:p w:rsidR="00855BB3" w:rsidRPr="006E0769" w:rsidRDefault="00855BB3" w:rsidP="006E076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E0769">
              <w:rPr>
                <w:rFonts w:ascii="Times New Roman" w:hAnsi="Times New Roman"/>
                <w:sz w:val="28"/>
              </w:rPr>
              <w:t>2</w:t>
            </w:r>
          </w:p>
        </w:tc>
      </w:tr>
      <w:tr w:rsidR="00855BB3" w:rsidRPr="006E0769" w:rsidTr="006E0769">
        <w:trPr>
          <w:trHeight w:val="320"/>
        </w:trPr>
        <w:tc>
          <w:tcPr>
            <w:tcW w:w="1526" w:type="dxa"/>
          </w:tcPr>
          <w:p w:rsidR="00855BB3" w:rsidRPr="006E0769" w:rsidRDefault="00855BB3" w:rsidP="006E076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E0769">
              <w:rPr>
                <w:rFonts w:ascii="Times New Roman" w:hAnsi="Times New Roman"/>
                <w:sz w:val="28"/>
              </w:rPr>
              <w:t>Четверть</w:t>
            </w:r>
          </w:p>
        </w:tc>
        <w:tc>
          <w:tcPr>
            <w:tcW w:w="4349" w:type="dxa"/>
          </w:tcPr>
          <w:p w:rsidR="00855BB3" w:rsidRPr="006E0769" w:rsidRDefault="00855BB3" w:rsidP="006E076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E0769">
              <w:rPr>
                <w:rFonts w:ascii="Times New Roman" w:hAnsi="Times New Roman"/>
                <w:sz w:val="28"/>
              </w:rPr>
              <w:t>1</w:t>
            </w:r>
          </w:p>
        </w:tc>
      </w:tr>
    </w:tbl>
    <w:p w:rsidR="00855BB3" w:rsidRPr="002E2E44" w:rsidRDefault="00855BB3" w:rsidP="002B57CB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855BB3" w:rsidRDefault="00855BB3" w:rsidP="002B57CB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Алфавит:</w:t>
      </w:r>
    </w:p>
    <w:p w:rsidR="00855BB3" w:rsidRDefault="00855BB3" w:rsidP="002B57CB">
      <w:pPr>
        <w:pStyle w:val="NoSpacing"/>
        <w:rPr>
          <w:rFonts w:ascii="Times New Roman" w:hAnsi="Times New Roman"/>
        </w:rPr>
        <w:sectPr w:rsidR="00855B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2"/>
        <w:gridCol w:w="560"/>
        <w:gridCol w:w="994"/>
        <w:gridCol w:w="1480"/>
        <w:gridCol w:w="793"/>
      </w:tblGrid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F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№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F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Буква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F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Название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F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Транскрипция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EAF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Рус. произношение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A a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a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[eɪ]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эй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B b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bee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[biː]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би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C c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cee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[siː]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си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D d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dee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[diː]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ди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E e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[iː]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и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F f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ef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[ef]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эф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G g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gee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[dʒiː]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джи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H h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aitch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[eɪtʃ]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эйч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I i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i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[aɪ]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ай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J j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jay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[dʒeɪ]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джей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K k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kay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[keɪ]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кей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L l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el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[el]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эл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M m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em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[em]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эм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N n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en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[ɛn]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эн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O o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o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[əʊ]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оу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P p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pee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[piː]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пи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Q q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cue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[kjuː]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кью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18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R r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ar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[ɑː, ar]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а, ар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19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S s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ess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[es]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эс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T t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tee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[tiː]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ти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21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U u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u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[juː]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ю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22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V v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vee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[viː]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ви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23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W w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double-u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['dʌbljuː]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дабл-ю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24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X x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ex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[eks]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экс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Y y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wy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[waɪ]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уай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26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Z z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zed, zee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[zɛd, ziː]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2B57CB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зед, зи</w:t>
            </w:r>
          </w:p>
        </w:tc>
      </w:tr>
    </w:tbl>
    <w:p w:rsidR="00855BB3" w:rsidRDefault="00855BB3" w:rsidP="002B57CB">
      <w:pPr>
        <w:pStyle w:val="ListParagraph"/>
        <w:rPr>
          <w:rFonts w:ascii="Times New Roman" w:hAnsi="Times New Roman"/>
          <w:sz w:val="28"/>
          <w:lang w:val="en-US"/>
        </w:rPr>
        <w:sectPr w:rsidR="00855BB3" w:rsidSect="002B57C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55BB3" w:rsidRDefault="00855BB3" w:rsidP="002B57CB">
      <w:pPr>
        <w:pStyle w:val="ListParagraph"/>
        <w:rPr>
          <w:rFonts w:ascii="Times New Roman" w:hAnsi="Times New Roman"/>
          <w:sz w:val="28"/>
        </w:rPr>
      </w:pPr>
    </w:p>
    <w:p w:rsidR="00855BB3" w:rsidRDefault="00855BB3" w:rsidP="002B57CB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Приветствие:</w:t>
      </w:r>
    </w:p>
    <w:p w:rsidR="00855BB3" w:rsidRDefault="00855BB3" w:rsidP="002B57CB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Hello!</w:t>
      </w:r>
    </w:p>
    <w:p w:rsidR="00855BB3" w:rsidRPr="002B57CB" w:rsidRDefault="00855BB3" w:rsidP="002B57CB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Знакомство:</w:t>
      </w:r>
    </w:p>
    <w:p w:rsidR="00855BB3" w:rsidRDefault="00855BB3" w:rsidP="002B57CB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What</w:t>
      </w:r>
      <w:r w:rsidRPr="002B57CB">
        <w:rPr>
          <w:rFonts w:ascii="Times New Roman" w:hAnsi="Times New Roman"/>
          <w:sz w:val="28"/>
          <w:lang w:val="en-US"/>
        </w:rPr>
        <w:t>`</w:t>
      </w:r>
      <w:r>
        <w:rPr>
          <w:rFonts w:ascii="Times New Roman" w:hAnsi="Times New Roman"/>
          <w:sz w:val="28"/>
          <w:lang w:val="en-US"/>
        </w:rPr>
        <w:t>s</w:t>
      </w:r>
      <w:r w:rsidRPr="002B57CB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  <w:lang w:val="en-US"/>
        </w:rPr>
        <w:t>your</w:t>
      </w:r>
      <w:r w:rsidRPr="002B57CB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  <w:lang w:val="en-US"/>
        </w:rPr>
        <w:t>name</w:t>
      </w:r>
      <w:r w:rsidRPr="002B57CB">
        <w:rPr>
          <w:rFonts w:ascii="Times New Roman" w:hAnsi="Times New Roman"/>
          <w:sz w:val="28"/>
          <w:lang w:val="en-US"/>
        </w:rPr>
        <w:t xml:space="preserve">? </w:t>
      </w:r>
      <w:r>
        <w:rPr>
          <w:rFonts w:ascii="Times New Roman" w:hAnsi="Times New Roman"/>
          <w:sz w:val="28"/>
          <w:lang w:val="en-US"/>
        </w:rPr>
        <w:t>– My name is …</w:t>
      </w:r>
    </w:p>
    <w:p w:rsidR="00855BB3" w:rsidRPr="008117EA" w:rsidRDefault="00855BB3" w:rsidP="008117EA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Герои:</w:t>
      </w:r>
    </w:p>
    <w:p w:rsidR="00855BB3" w:rsidRDefault="00855BB3" w:rsidP="008117EA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Larry, Lulu, Chuckles, Nanny Shine.</w:t>
      </w:r>
    </w:p>
    <w:p w:rsidR="00855BB3" w:rsidRPr="008117EA" w:rsidRDefault="00855BB3" w:rsidP="008117EA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 xml:space="preserve">Члены семьи: </w:t>
      </w:r>
    </w:p>
    <w:p w:rsidR="00855BB3" w:rsidRDefault="00855BB3" w:rsidP="008117EA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Mummy, daddy, grandma, grandpa, brother, sister.</w:t>
      </w:r>
    </w:p>
    <w:p w:rsidR="00855BB3" w:rsidRPr="008117EA" w:rsidRDefault="00855BB3" w:rsidP="008117EA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Цвета:</w:t>
      </w:r>
    </w:p>
    <w:p w:rsidR="00855BB3" w:rsidRDefault="00855BB3" w:rsidP="008117EA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Red, yellow, green, white, blue, black, brown.</w:t>
      </w:r>
    </w:p>
    <w:p w:rsidR="00855BB3" w:rsidRPr="002E2E44" w:rsidRDefault="00855BB3" w:rsidP="002E2E44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Лексика по теме дом:</w:t>
      </w:r>
    </w:p>
    <w:p w:rsidR="00855BB3" w:rsidRDefault="00855BB3" w:rsidP="002E2E44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Tree house, chair, table, radio, bed, garden, kitchen, bedroom, house, living-room, bathroom, bath.</w:t>
      </w:r>
    </w:p>
    <w:p w:rsidR="00855BB3" w:rsidRPr="002E2E44" w:rsidRDefault="00855BB3" w:rsidP="002E2E44">
      <w:pPr>
        <w:pStyle w:val="ListParagraph"/>
        <w:rPr>
          <w:rFonts w:ascii="Times New Roman" w:hAnsi="Times New Roman"/>
          <w:sz w:val="28"/>
          <w:lang w:val="en-US"/>
        </w:rPr>
      </w:pPr>
    </w:p>
    <w:p w:rsidR="00855BB3" w:rsidRDefault="00855BB3" w:rsidP="002B57CB">
      <w:pPr>
        <w:jc w:val="center"/>
        <w:rPr>
          <w:rFonts w:ascii="Times New Roman" w:hAnsi="Times New Roman"/>
          <w:b/>
          <w:sz w:val="28"/>
        </w:rPr>
      </w:pPr>
      <w:r w:rsidRPr="002B57CB">
        <w:rPr>
          <w:rFonts w:ascii="Times New Roman" w:hAnsi="Times New Roman"/>
          <w:b/>
          <w:sz w:val="28"/>
        </w:rPr>
        <w:t>Образовательный минимум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4349"/>
      </w:tblGrid>
      <w:tr w:rsidR="00855BB3" w:rsidRPr="006E0769" w:rsidTr="006E0769">
        <w:trPr>
          <w:trHeight w:val="305"/>
        </w:trPr>
        <w:tc>
          <w:tcPr>
            <w:tcW w:w="1526" w:type="dxa"/>
          </w:tcPr>
          <w:p w:rsidR="00855BB3" w:rsidRPr="006E0769" w:rsidRDefault="00855BB3" w:rsidP="006E076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E0769">
              <w:rPr>
                <w:rFonts w:ascii="Times New Roman" w:hAnsi="Times New Roman"/>
                <w:sz w:val="28"/>
              </w:rPr>
              <w:t>Предмет</w:t>
            </w:r>
          </w:p>
        </w:tc>
        <w:tc>
          <w:tcPr>
            <w:tcW w:w="4349" w:type="dxa"/>
          </w:tcPr>
          <w:p w:rsidR="00855BB3" w:rsidRPr="006E0769" w:rsidRDefault="00855BB3" w:rsidP="006E076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E0769">
              <w:rPr>
                <w:rFonts w:ascii="Times New Roman" w:hAnsi="Times New Roman"/>
                <w:sz w:val="28"/>
              </w:rPr>
              <w:t>Английский язык</w:t>
            </w:r>
          </w:p>
        </w:tc>
      </w:tr>
      <w:tr w:rsidR="00855BB3" w:rsidRPr="006E0769" w:rsidTr="006E0769">
        <w:trPr>
          <w:trHeight w:val="305"/>
        </w:trPr>
        <w:tc>
          <w:tcPr>
            <w:tcW w:w="1526" w:type="dxa"/>
          </w:tcPr>
          <w:p w:rsidR="00855BB3" w:rsidRPr="006E0769" w:rsidRDefault="00855BB3" w:rsidP="006E076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E0769">
              <w:rPr>
                <w:rFonts w:ascii="Times New Roman" w:hAnsi="Times New Roman"/>
                <w:sz w:val="28"/>
              </w:rPr>
              <w:t>Класс</w:t>
            </w:r>
          </w:p>
        </w:tc>
        <w:tc>
          <w:tcPr>
            <w:tcW w:w="4349" w:type="dxa"/>
          </w:tcPr>
          <w:p w:rsidR="00855BB3" w:rsidRPr="006E0769" w:rsidRDefault="00855BB3" w:rsidP="006E076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E0769">
              <w:rPr>
                <w:rFonts w:ascii="Times New Roman" w:hAnsi="Times New Roman"/>
                <w:sz w:val="28"/>
              </w:rPr>
              <w:t>2</w:t>
            </w:r>
          </w:p>
        </w:tc>
      </w:tr>
      <w:tr w:rsidR="00855BB3" w:rsidRPr="006E0769" w:rsidTr="006E0769">
        <w:trPr>
          <w:trHeight w:val="320"/>
        </w:trPr>
        <w:tc>
          <w:tcPr>
            <w:tcW w:w="1526" w:type="dxa"/>
          </w:tcPr>
          <w:p w:rsidR="00855BB3" w:rsidRPr="006E0769" w:rsidRDefault="00855BB3" w:rsidP="006E076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E0769">
              <w:rPr>
                <w:rFonts w:ascii="Times New Roman" w:hAnsi="Times New Roman"/>
                <w:sz w:val="28"/>
              </w:rPr>
              <w:t>Четверть</w:t>
            </w:r>
          </w:p>
        </w:tc>
        <w:tc>
          <w:tcPr>
            <w:tcW w:w="4349" w:type="dxa"/>
          </w:tcPr>
          <w:p w:rsidR="00855BB3" w:rsidRPr="006E0769" w:rsidRDefault="00855BB3" w:rsidP="006E076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E0769">
              <w:rPr>
                <w:rFonts w:ascii="Times New Roman" w:hAnsi="Times New Roman"/>
                <w:sz w:val="28"/>
              </w:rPr>
              <w:t>2</w:t>
            </w:r>
          </w:p>
        </w:tc>
      </w:tr>
    </w:tbl>
    <w:p w:rsidR="00855BB3" w:rsidRDefault="00855BB3" w:rsidP="002B57CB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855BB3" w:rsidRPr="008117EA" w:rsidRDefault="00855BB3" w:rsidP="008117EA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Алфавит:</w:t>
      </w:r>
    </w:p>
    <w:p w:rsidR="00855BB3" w:rsidRDefault="00855BB3" w:rsidP="00DE75FC">
      <w:pPr>
        <w:pStyle w:val="NoSpacing"/>
        <w:rPr>
          <w:rFonts w:ascii="Times New Roman" w:hAnsi="Times New Roman"/>
          <w:sz w:val="24"/>
          <w:szCs w:val="28"/>
        </w:rPr>
        <w:sectPr w:rsidR="00855BB3" w:rsidSect="002B57C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2"/>
        <w:gridCol w:w="560"/>
        <w:gridCol w:w="994"/>
        <w:gridCol w:w="1480"/>
        <w:gridCol w:w="793"/>
      </w:tblGrid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F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№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F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Буква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F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Название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F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Транскрипция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EAF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Рус. произношение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A a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a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[eɪ]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эй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B b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bee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[biː]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би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C c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cee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[siː]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си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D d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dee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[diː]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ди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E e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[iː]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и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F f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ef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[ef]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эф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G g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gee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[dʒiː]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джи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H h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aitch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[eɪtʃ]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эйч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I i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i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[aɪ]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ай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J j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jay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[dʒeɪ]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джей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K k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kay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[keɪ]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кей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L l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el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[el]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эл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M m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em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[em]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эм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N n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en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[ɛn]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эн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O o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o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[əʊ]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оу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P p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pee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[piː]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пи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Q q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cue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[kjuː]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кью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18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R r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ar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[ɑː, ar]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а, ар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19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S s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ess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[es]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эс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T t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tee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[tiː]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ти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21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U u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u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[juː]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ю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22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V v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vee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[viː]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ви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23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W w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double-u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['dʌbljuː]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дабл-ю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24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X x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ex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[eks]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экс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Y y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wy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[waɪ]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уай</w:t>
            </w:r>
          </w:p>
        </w:tc>
      </w:tr>
      <w:tr w:rsidR="00855BB3" w:rsidRPr="006E0769" w:rsidTr="002E2E44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26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Z z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zed, zee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[zɛd, ziː]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55BB3" w:rsidRPr="008117EA" w:rsidRDefault="00855BB3" w:rsidP="00DE75FC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зед, зи</w:t>
            </w:r>
          </w:p>
        </w:tc>
      </w:tr>
    </w:tbl>
    <w:p w:rsidR="00855BB3" w:rsidRDefault="00855BB3" w:rsidP="008117EA">
      <w:pPr>
        <w:pStyle w:val="ListParagraph"/>
        <w:rPr>
          <w:rFonts w:ascii="Times New Roman" w:hAnsi="Times New Roman"/>
          <w:sz w:val="28"/>
          <w:lang w:val="en-US"/>
        </w:rPr>
        <w:sectPr w:rsidR="00855BB3" w:rsidSect="008117E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55BB3" w:rsidRPr="002E2E44" w:rsidRDefault="00855BB3" w:rsidP="002E2E44">
      <w:pPr>
        <w:pStyle w:val="ListParagraph"/>
        <w:spacing w:line="360" w:lineRule="auto"/>
        <w:rPr>
          <w:rFonts w:ascii="Times New Roman" w:hAnsi="Times New Roman"/>
          <w:sz w:val="28"/>
        </w:rPr>
      </w:pPr>
    </w:p>
    <w:p w:rsidR="00855BB3" w:rsidRDefault="00855BB3" w:rsidP="002E2E4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Счет от 1 до 10.</w:t>
      </w:r>
    </w:p>
    <w:p w:rsidR="00855BB3" w:rsidRDefault="00855BB3" w:rsidP="002E2E4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Местоимения:</w:t>
      </w:r>
    </w:p>
    <w:p w:rsidR="00855BB3" w:rsidRDefault="00855BB3" w:rsidP="002E2E44">
      <w:pPr>
        <w:pStyle w:val="ListParagraph"/>
        <w:spacing w:line="36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I`m, He`s, She`s, It`s, They`re.</w:t>
      </w:r>
    </w:p>
    <w:p w:rsidR="00855BB3" w:rsidRPr="002E2E44" w:rsidRDefault="00855BB3" w:rsidP="002E2E4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Эмоции:</w:t>
      </w:r>
    </w:p>
    <w:p w:rsidR="00855BB3" w:rsidRDefault="00855BB3" w:rsidP="002E2E44">
      <w:pPr>
        <w:pStyle w:val="ListParagraph"/>
        <w:spacing w:line="36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Happy, sad.</w:t>
      </w:r>
    </w:p>
    <w:p w:rsidR="00855BB3" w:rsidRPr="002E2E44" w:rsidRDefault="00855BB3" w:rsidP="002E2E4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Названия продуктов:</w:t>
      </w:r>
    </w:p>
    <w:p w:rsidR="00855BB3" w:rsidRDefault="00855BB3" w:rsidP="002E2E44">
      <w:pPr>
        <w:pStyle w:val="ListParagraph"/>
        <w:spacing w:line="36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Burgers, chips, apples, bananas, sandwiches, ice cream, pizza, milk, orange juice, chocolate cake.</w:t>
      </w:r>
    </w:p>
    <w:p w:rsidR="00855BB3" w:rsidRDefault="00855BB3" w:rsidP="002E2E4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Образование множественного числа имен существительных:</w:t>
      </w:r>
    </w:p>
    <w:p w:rsidR="00855BB3" w:rsidRPr="002E2E44" w:rsidRDefault="00855BB3" w:rsidP="002E2E44">
      <w:pPr>
        <w:pStyle w:val="ListParagraph"/>
        <w:spacing w:line="36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a banana – bananas</w:t>
      </w:r>
    </w:p>
    <w:p w:rsidR="00855BB3" w:rsidRDefault="00855BB3" w:rsidP="002B57CB">
      <w:pPr>
        <w:jc w:val="center"/>
        <w:rPr>
          <w:rFonts w:ascii="Times New Roman" w:hAnsi="Times New Roman"/>
          <w:b/>
          <w:sz w:val="28"/>
        </w:rPr>
      </w:pPr>
      <w:r w:rsidRPr="002B57CB">
        <w:rPr>
          <w:rFonts w:ascii="Times New Roman" w:hAnsi="Times New Roman"/>
          <w:b/>
          <w:sz w:val="28"/>
        </w:rPr>
        <w:t>Образовательный минимум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4349"/>
      </w:tblGrid>
      <w:tr w:rsidR="00855BB3" w:rsidRPr="006E0769" w:rsidTr="006E0769">
        <w:trPr>
          <w:trHeight w:val="305"/>
        </w:trPr>
        <w:tc>
          <w:tcPr>
            <w:tcW w:w="1526" w:type="dxa"/>
          </w:tcPr>
          <w:p w:rsidR="00855BB3" w:rsidRPr="006E0769" w:rsidRDefault="00855BB3" w:rsidP="006E076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E0769">
              <w:rPr>
                <w:rFonts w:ascii="Times New Roman" w:hAnsi="Times New Roman"/>
                <w:sz w:val="28"/>
              </w:rPr>
              <w:t>Предмет</w:t>
            </w:r>
          </w:p>
        </w:tc>
        <w:tc>
          <w:tcPr>
            <w:tcW w:w="4349" w:type="dxa"/>
          </w:tcPr>
          <w:p w:rsidR="00855BB3" w:rsidRPr="006E0769" w:rsidRDefault="00855BB3" w:rsidP="006E076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E0769">
              <w:rPr>
                <w:rFonts w:ascii="Times New Roman" w:hAnsi="Times New Roman"/>
                <w:sz w:val="28"/>
              </w:rPr>
              <w:t>Английский язык</w:t>
            </w:r>
          </w:p>
        </w:tc>
      </w:tr>
      <w:tr w:rsidR="00855BB3" w:rsidRPr="006E0769" w:rsidTr="006E0769">
        <w:trPr>
          <w:trHeight w:val="305"/>
        </w:trPr>
        <w:tc>
          <w:tcPr>
            <w:tcW w:w="1526" w:type="dxa"/>
          </w:tcPr>
          <w:p w:rsidR="00855BB3" w:rsidRPr="006E0769" w:rsidRDefault="00855BB3" w:rsidP="006E076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E0769">
              <w:rPr>
                <w:rFonts w:ascii="Times New Roman" w:hAnsi="Times New Roman"/>
                <w:sz w:val="28"/>
              </w:rPr>
              <w:t>Класс</w:t>
            </w:r>
          </w:p>
        </w:tc>
        <w:tc>
          <w:tcPr>
            <w:tcW w:w="4349" w:type="dxa"/>
          </w:tcPr>
          <w:p w:rsidR="00855BB3" w:rsidRPr="006E0769" w:rsidRDefault="00855BB3" w:rsidP="006E076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E0769">
              <w:rPr>
                <w:rFonts w:ascii="Times New Roman" w:hAnsi="Times New Roman"/>
                <w:sz w:val="28"/>
              </w:rPr>
              <w:t>2</w:t>
            </w:r>
          </w:p>
        </w:tc>
      </w:tr>
      <w:tr w:rsidR="00855BB3" w:rsidRPr="006E0769" w:rsidTr="006E0769">
        <w:trPr>
          <w:trHeight w:val="320"/>
        </w:trPr>
        <w:tc>
          <w:tcPr>
            <w:tcW w:w="1526" w:type="dxa"/>
          </w:tcPr>
          <w:p w:rsidR="00855BB3" w:rsidRPr="006E0769" w:rsidRDefault="00855BB3" w:rsidP="006E076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E0769">
              <w:rPr>
                <w:rFonts w:ascii="Times New Roman" w:hAnsi="Times New Roman"/>
                <w:sz w:val="28"/>
              </w:rPr>
              <w:t>Четверть</w:t>
            </w:r>
          </w:p>
        </w:tc>
        <w:tc>
          <w:tcPr>
            <w:tcW w:w="4349" w:type="dxa"/>
          </w:tcPr>
          <w:p w:rsidR="00855BB3" w:rsidRPr="006E0769" w:rsidRDefault="00855BB3" w:rsidP="006E076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E0769">
              <w:rPr>
                <w:rFonts w:ascii="Times New Roman" w:hAnsi="Times New Roman"/>
                <w:sz w:val="28"/>
              </w:rPr>
              <w:t>3</w:t>
            </w:r>
          </w:p>
        </w:tc>
      </w:tr>
    </w:tbl>
    <w:p w:rsidR="00855BB3" w:rsidRDefault="00855BB3" w:rsidP="00100F4F">
      <w:pPr>
        <w:spacing w:line="36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855BB3" w:rsidRPr="00EA3919" w:rsidRDefault="00855BB3" w:rsidP="00100F4F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Названия животных:</w:t>
      </w:r>
    </w:p>
    <w:p w:rsidR="00855BB3" w:rsidRDefault="00855BB3" w:rsidP="00100F4F">
      <w:pPr>
        <w:pStyle w:val="ListParagraph"/>
        <w:spacing w:line="36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Fish, bird, horse, frog, chimp.</w:t>
      </w:r>
    </w:p>
    <w:p w:rsidR="00855BB3" w:rsidRPr="00EA3919" w:rsidRDefault="00855BB3" w:rsidP="00100F4F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 xml:space="preserve">Глаголы: </w:t>
      </w:r>
    </w:p>
    <w:p w:rsidR="00855BB3" w:rsidRDefault="00855BB3" w:rsidP="00100F4F">
      <w:pPr>
        <w:pStyle w:val="ListParagraph"/>
        <w:spacing w:line="36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Swim, sing, run, jump, dance, climb, fly, have got.</w:t>
      </w:r>
    </w:p>
    <w:p w:rsidR="00855BB3" w:rsidRPr="00EA3919" w:rsidRDefault="00855BB3" w:rsidP="00100F4F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Модальный глагол:</w:t>
      </w:r>
    </w:p>
    <w:p w:rsidR="00855BB3" w:rsidRDefault="00855BB3" w:rsidP="00100F4F">
      <w:pPr>
        <w:pStyle w:val="ListParagraph"/>
        <w:spacing w:line="36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Can, can not, can`t.</w:t>
      </w:r>
    </w:p>
    <w:p w:rsidR="00855BB3" w:rsidRPr="00EA3919" w:rsidRDefault="00855BB3" w:rsidP="00100F4F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В цирке:</w:t>
      </w:r>
    </w:p>
    <w:p w:rsidR="00855BB3" w:rsidRDefault="00855BB3" w:rsidP="00100F4F">
      <w:pPr>
        <w:pStyle w:val="ListParagraph"/>
        <w:spacing w:line="36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Clown, circus, magician, swing.</w:t>
      </w:r>
    </w:p>
    <w:p w:rsidR="00855BB3" w:rsidRPr="00EA3919" w:rsidRDefault="00855BB3" w:rsidP="00100F4F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Игрушки:</w:t>
      </w:r>
    </w:p>
    <w:p w:rsidR="00855BB3" w:rsidRDefault="00855BB3" w:rsidP="00100F4F">
      <w:pPr>
        <w:pStyle w:val="ListParagraph"/>
        <w:spacing w:line="36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Teddy bear, ballerina, toy soldier, toy box, puppet, jack-in-the-box.</w:t>
      </w:r>
    </w:p>
    <w:p w:rsidR="00855BB3" w:rsidRPr="00EA3919" w:rsidRDefault="00855BB3" w:rsidP="00100F4F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Предлоги</w:t>
      </w:r>
      <w:r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места:</w:t>
      </w:r>
    </w:p>
    <w:p w:rsidR="00855BB3" w:rsidRDefault="00855BB3" w:rsidP="00100F4F">
      <w:pPr>
        <w:pStyle w:val="ListParagraph"/>
        <w:spacing w:line="36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On, in, under.</w:t>
      </w:r>
    </w:p>
    <w:p w:rsidR="00855BB3" w:rsidRPr="00EA3919" w:rsidRDefault="00855BB3" w:rsidP="00100F4F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Части тела:</w:t>
      </w:r>
    </w:p>
    <w:p w:rsidR="00855BB3" w:rsidRDefault="00855BB3" w:rsidP="00100F4F">
      <w:pPr>
        <w:pStyle w:val="ListParagraph"/>
        <w:spacing w:line="36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Dark hair, fair hair, nose, mouth, eyes, ears.</w:t>
      </w:r>
    </w:p>
    <w:p w:rsidR="00855BB3" w:rsidRPr="00EA3919" w:rsidRDefault="00855BB3" w:rsidP="00100F4F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Имена прилагательные:</w:t>
      </w:r>
    </w:p>
    <w:p w:rsidR="00855BB3" w:rsidRPr="00EA3919" w:rsidRDefault="00855BB3" w:rsidP="00100F4F">
      <w:pPr>
        <w:pStyle w:val="ListParagraph"/>
        <w:spacing w:line="36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Small, big, funny, pretty, wonderful, clever.</w:t>
      </w:r>
    </w:p>
    <w:p w:rsidR="00855BB3" w:rsidRPr="00EA3919" w:rsidRDefault="00855BB3" w:rsidP="00EA3919">
      <w:pPr>
        <w:pStyle w:val="ListParagraph"/>
        <w:rPr>
          <w:rFonts w:ascii="Times New Roman" w:hAnsi="Times New Roman"/>
          <w:sz w:val="28"/>
          <w:lang w:val="en-US"/>
        </w:rPr>
      </w:pPr>
    </w:p>
    <w:p w:rsidR="00855BB3" w:rsidRPr="00EA3919" w:rsidRDefault="00855BB3" w:rsidP="002B57CB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855BB3" w:rsidRPr="00EA3919" w:rsidRDefault="00855BB3" w:rsidP="002B57CB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855BB3" w:rsidRPr="00EA3919" w:rsidRDefault="00855BB3" w:rsidP="002B57CB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855BB3" w:rsidRPr="00EA3919" w:rsidRDefault="00855BB3" w:rsidP="002B57CB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855BB3" w:rsidRPr="00EA3919" w:rsidRDefault="00855BB3" w:rsidP="002B57CB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855BB3" w:rsidRPr="00EA3919" w:rsidRDefault="00855BB3" w:rsidP="002B57CB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855BB3" w:rsidRPr="00EA3919" w:rsidRDefault="00855BB3" w:rsidP="002B57CB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855BB3" w:rsidRDefault="00855BB3" w:rsidP="002B57CB">
      <w:pPr>
        <w:jc w:val="center"/>
        <w:rPr>
          <w:rFonts w:ascii="Times New Roman" w:hAnsi="Times New Roman"/>
          <w:b/>
          <w:sz w:val="28"/>
        </w:rPr>
      </w:pPr>
      <w:r w:rsidRPr="002B57CB">
        <w:rPr>
          <w:rFonts w:ascii="Times New Roman" w:hAnsi="Times New Roman"/>
          <w:b/>
          <w:sz w:val="28"/>
        </w:rPr>
        <w:t>Образовательный минимум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4349"/>
      </w:tblGrid>
      <w:tr w:rsidR="00855BB3" w:rsidRPr="006E0769" w:rsidTr="006E0769">
        <w:trPr>
          <w:trHeight w:val="305"/>
        </w:trPr>
        <w:tc>
          <w:tcPr>
            <w:tcW w:w="1526" w:type="dxa"/>
          </w:tcPr>
          <w:p w:rsidR="00855BB3" w:rsidRPr="006E0769" w:rsidRDefault="00855BB3" w:rsidP="006E076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E0769">
              <w:rPr>
                <w:rFonts w:ascii="Times New Roman" w:hAnsi="Times New Roman"/>
                <w:sz w:val="28"/>
              </w:rPr>
              <w:t>Предмет</w:t>
            </w:r>
          </w:p>
        </w:tc>
        <w:tc>
          <w:tcPr>
            <w:tcW w:w="4349" w:type="dxa"/>
          </w:tcPr>
          <w:p w:rsidR="00855BB3" w:rsidRPr="006E0769" w:rsidRDefault="00855BB3" w:rsidP="006E076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E0769">
              <w:rPr>
                <w:rFonts w:ascii="Times New Roman" w:hAnsi="Times New Roman"/>
                <w:sz w:val="28"/>
              </w:rPr>
              <w:t>Английский язык</w:t>
            </w:r>
          </w:p>
        </w:tc>
      </w:tr>
      <w:tr w:rsidR="00855BB3" w:rsidRPr="006E0769" w:rsidTr="006E0769">
        <w:trPr>
          <w:trHeight w:val="305"/>
        </w:trPr>
        <w:tc>
          <w:tcPr>
            <w:tcW w:w="1526" w:type="dxa"/>
          </w:tcPr>
          <w:p w:rsidR="00855BB3" w:rsidRPr="006E0769" w:rsidRDefault="00855BB3" w:rsidP="006E076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E0769">
              <w:rPr>
                <w:rFonts w:ascii="Times New Roman" w:hAnsi="Times New Roman"/>
                <w:sz w:val="28"/>
              </w:rPr>
              <w:t>Класс</w:t>
            </w:r>
          </w:p>
        </w:tc>
        <w:tc>
          <w:tcPr>
            <w:tcW w:w="4349" w:type="dxa"/>
          </w:tcPr>
          <w:p w:rsidR="00855BB3" w:rsidRPr="006E0769" w:rsidRDefault="00855BB3" w:rsidP="006E076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E0769">
              <w:rPr>
                <w:rFonts w:ascii="Times New Roman" w:hAnsi="Times New Roman"/>
                <w:sz w:val="28"/>
              </w:rPr>
              <w:t>2</w:t>
            </w:r>
          </w:p>
        </w:tc>
      </w:tr>
      <w:tr w:rsidR="00855BB3" w:rsidRPr="006E0769" w:rsidTr="006E0769">
        <w:trPr>
          <w:trHeight w:val="320"/>
        </w:trPr>
        <w:tc>
          <w:tcPr>
            <w:tcW w:w="1526" w:type="dxa"/>
          </w:tcPr>
          <w:p w:rsidR="00855BB3" w:rsidRPr="006E0769" w:rsidRDefault="00855BB3" w:rsidP="006E076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E0769">
              <w:rPr>
                <w:rFonts w:ascii="Times New Roman" w:hAnsi="Times New Roman"/>
                <w:sz w:val="28"/>
              </w:rPr>
              <w:t>Четверть</w:t>
            </w:r>
          </w:p>
        </w:tc>
        <w:tc>
          <w:tcPr>
            <w:tcW w:w="4349" w:type="dxa"/>
          </w:tcPr>
          <w:p w:rsidR="00855BB3" w:rsidRPr="006E0769" w:rsidRDefault="00855BB3" w:rsidP="006E076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E0769">
              <w:rPr>
                <w:rFonts w:ascii="Times New Roman" w:hAnsi="Times New Roman"/>
                <w:sz w:val="28"/>
              </w:rPr>
              <w:t>4</w:t>
            </w:r>
          </w:p>
        </w:tc>
      </w:tr>
    </w:tbl>
    <w:p w:rsidR="00855BB3" w:rsidRDefault="00855BB3" w:rsidP="002B57CB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855BB3" w:rsidRPr="00100F4F" w:rsidRDefault="00855BB3" w:rsidP="00100F4F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Погода:</w:t>
      </w:r>
    </w:p>
    <w:p w:rsidR="00855BB3" w:rsidRDefault="00855BB3" w:rsidP="00100F4F">
      <w:pPr>
        <w:pStyle w:val="ListParagraph"/>
        <w:jc w:val="bot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Sunny, hot, rainy, windy, cold.</w:t>
      </w:r>
    </w:p>
    <w:p w:rsidR="00855BB3" w:rsidRPr="00100F4F" w:rsidRDefault="00855BB3" w:rsidP="00100F4F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Одежда:</w:t>
      </w:r>
    </w:p>
    <w:p w:rsidR="00855BB3" w:rsidRDefault="00855BB3" w:rsidP="00100F4F">
      <w:pPr>
        <w:pStyle w:val="ListParagraph"/>
        <w:jc w:val="bot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Jacket, coat, shorts, hat, socks, jacket, jeans, shoes, skirt.</w:t>
      </w:r>
    </w:p>
    <w:p w:rsidR="00855BB3" w:rsidRPr="00100F4F" w:rsidRDefault="00855BB3" w:rsidP="00100F4F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Глаголы:</w:t>
      </w:r>
    </w:p>
    <w:p w:rsidR="00855BB3" w:rsidRDefault="00855BB3" w:rsidP="00100F4F">
      <w:pPr>
        <w:pStyle w:val="ListParagraph"/>
        <w:jc w:val="bot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Put on, take off.</w:t>
      </w:r>
    </w:p>
    <w:p w:rsidR="00855BB3" w:rsidRPr="00100F4F" w:rsidRDefault="00855BB3" w:rsidP="00100F4F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 xml:space="preserve">Времена года: </w:t>
      </w:r>
    </w:p>
    <w:p w:rsidR="00855BB3" w:rsidRDefault="00855BB3" w:rsidP="00100F4F">
      <w:pPr>
        <w:pStyle w:val="ListParagraph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  <w:t>Spring, summer, autumn, winter.</w:t>
      </w:r>
    </w:p>
    <w:p w:rsidR="00855BB3" w:rsidRPr="002B06BA" w:rsidRDefault="00855BB3" w:rsidP="002B06BA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2B06BA">
        <w:rPr>
          <w:rFonts w:ascii="Times New Roman" w:hAnsi="Times New Roman"/>
          <w:bCs/>
          <w:color w:val="000000"/>
          <w:sz w:val="28"/>
          <w:szCs w:val="28"/>
        </w:rPr>
        <w:t>Речевой</w:t>
      </w:r>
      <w:r w:rsidRPr="002B06BA"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Pr="002B06BA">
        <w:rPr>
          <w:rFonts w:ascii="Times New Roman" w:hAnsi="Times New Roman"/>
          <w:bCs/>
          <w:color w:val="000000"/>
          <w:sz w:val="28"/>
          <w:szCs w:val="28"/>
        </w:rPr>
        <w:t>образец</w:t>
      </w:r>
      <w:r w:rsidRPr="002B06BA">
        <w:rPr>
          <w:rFonts w:ascii="Times New Roman" w:hAnsi="Times New Roman"/>
          <w:bCs/>
          <w:color w:val="000000"/>
          <w:sz w:val="28"/>
          <w:szCs w:val="28"/>
          <w:lang w:val="en-US"/>
        </w:rPr>
        <w:t>:</w:t>
      </w:r>
    </w:p>
    <w:p w:rsidR="00855BB3" w:rsidRDefault="00855BB3" w:rsidP="002B06BA">
      <w:pPr>
        <w:pStyle w:val="ListParagraph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B06BA">
        <w:rPr>
          <w:rFonts w:ascii="Times New Roman" w:hAnsi="Times New Roman"/>
          <w:color w:val="000000"/>
          <w:sz w:val="28"/>
          <w:szCs w:val="28"/>
          <w:lang w:val="en-US"/>
        </w:rPr>
        <w:t>What’s the weather like?</w:t>
      </w:r>
    </w:p>
    <w:p w:rsidR="00855BB3" w:rsidRDefault="00855BB3" w:rsidP="002B06BA">
      <w:pPr>
        <w:pStyle w:val="ListParagraph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B06BA">
        <w:rPr>
          <w:rFonts w:ascii="Times New Roman" w:hAnsi="Times New Roman"/>
          <w:color w:val="000000"/>
          <w:sz w:val="28"/>
          <w:szCs w:val="28"/>
          <w:lang w:val="en-US"/>
        </w:rPr>
        <w:t xml:space="preserve"> I’m wearing. </w:t>
      </w:r>
    </w:p>
    <w:p w:rsidR="00855BB3" w:rsidRDefault="00855BB3" w:rsidP="002B06BA">
      <w:pPr>
        <w:pStyle w:val="ListParagraph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B06BA">
        <w:rPr>
          <w:rFonts w:ascii="Times New Roman" w:hAnsi="Times New Roman"/>
          <w:color w:val="000000"/>
          <w:sz w:val="28"/>
          <w:szCs w:val="28"/>
          <w:lang w:val="en-US"/>
        </w:rPr>
        <w:t xml:space="preserve">It’s windy. </w:t>
      </w:r>
    </w:p>
    <w:p w:rsidR="00855BB3" w:rsidRPr="002B06BA" w:rsidRDefault="00855BB3" w:rsidP="002B06BA">
      <w:pPr>
        <w:pStyle w:val="ListParagraph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B06BA">
        <w:rPr>
          <w:rFonts w:ascii="Times New Roman" w:hAnsi="Times New Roman"/>
          <w:color w:val="000000"/>
          <w:sz w:val="28"/>
          <w:szCs w:val="28"/>
          <w:lang w:val="en-US"/>
        </w:rPr>
        <w:t>It’s cold.</w:t>
      </w:r>
    </w:p>
    <w:p w:rsidR="00855BB3" w:rsidRPr="002B06BA" w:rsidRDefault="00855BB3" w:rsidP="002B06BA">
      <w:pPr>
        <w:pStyle w:val="ListParagraph"/>
        <w:ind w:left="360"/>
        <w:jc w:val="both"/>
        <w:rPr>
          <w:rFonts w:ascii="Times New Roman" w:hAnsi="Times New Roman"/>
          <w:sz w:val="28"/>
        </w:rPr>
      </w:pPr>
    </w:p>
    <w:sectPr w:rsidR="00855BB3" w:rsidRPr="002B06BA" w:rsidSect="002B57C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249FF"/>
    <w:multiLevelType w:val="hybridMultilevel"/>
    <w:tmpl w:val="5C5E11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717B0E"/>
    <w:multiLevelType w:val="hybridMultilevel"/>
    <w:tmpl w:val="2480A0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BE1069"/>
    <w:multiLevelType w:val="hybridMultilevel"/>
    <w:tmpl w:val="439405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97F6A96"/>
    <w:multiLevelType w:val="hybridMultilevel"/>
    <w:tmpl w:val="2C5E9B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57CB"/>
    <w:rsid w:val="00100F4F"/>
    <w:rsid w:val="002B06BA"/>
    <w:rsid w:val="002B57CB"/>
    <w:rsid w:val="002E2E44"/>
    <w:rsid w:val="00595DE6"/>
    <w:rsid w:val="006E0769"/>
    <w:rsid w:val="008117EA"/>
    <w:rsid w:val="00855BB3"/>
    <w:rsid w:val="00AC710C"/>
    <w:rsid w:val="00DE75FC"/>
    <w:rsid w:val="00EA3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DE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B57C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2B57C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2B57CB"/>
    <w:rPr>
      <w:rFonts w:cs="Times New Roman"/>
      <w:color w:val="0000FF"/>
      <w:u w:val="single"/>
    </w:rPr>
  </w:style>
  <w:style w:type="character" w:customStyle="1" w:styleId="ipa">
    <w:name w:val="ipa"/>
    <w:basedOn w:val="DefaultParagraphFont"/>
    <w:uiPriority w:val="99"/>
    <w:rsid w:val="002B57CB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2B57CB"/>
    <w:rPr>
      <w:rFonts w:cs="Times New Roman"/>
    </w:rPr>
  </w:style>
  <w:style w:type="paragraph" w:styleId="NoSpacing">
    <w:name w:val="No Spacing"/>
    <w:uiPriority w:val="99"/>
    <w:qFormat/>
    <w:rsid w:val="002B57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42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425</Words>
  <Characters>2425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Образовательный минимум</dc:title>
  <dc:subject/>
  <dc:creator>2</dc:creator>
  <cp:keywords/>
  <dc:description/>
  <cp:lastModifiedBy>Илюза</cp:lastModifiedBy>
  <cp:revision>2</cp:revision>
  <dcterms:created xsi:type="dcterms:W3CDTF">2019-02-01T03:00:00Z</dcterms:created>
  <dcterms:modified xsi:type="dcterms:W3CDTF">2019-02-01T03:00:00Z</dcterms:modified>
</cp:coreProperties>
</file>